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BD55F">
      <w:pPr>
        <w:spacing w:line="600" w:lineRule="exact"/>
        <w:jc w:val="center"/>
        <w:rPr>
          <w:rFonts w:hint="default" w:ascii="思源宋体 CN" w:hAnsi="思源宋体 CN" w:eastAsia="思源宋体 CN" w:cs="思源宋体 CN"/>
          <w:b/>
          <w:sz w:val="36"/>
          <w:szCs w:val="36"/>
        </w:rPr>
      </w:pPr>
      <w:r>
        <w:rPr>
          <w:rFonts w:hint="eastAsia" w:ascii="思源宋体 CN" w:hAnsi="思源宋体 CN" w:eastAsia="思源宋体 CN" w:cs="思源宋体 CN"/>
          <w:b/>
          <w:sz w:val="36"/>
          <w:szCs w:val="36"/>
          <w:lang w:eastAsia="zh-CN"/>
        </w:rPr>
        <w:t>河南省建设信息管理协会</w:t>
      </w:r>
      <w:r>
        <w:rPr>
          <w:rFonts w:hint="default" w:ascii="思源宋体 CN" w:hAnsi="思源宋体 CN" w:eastAsia="思源宋体 CN" w:cs="思源宋体 CN"/>
          <w:b/>
          <w:sz w:val="36"/>
          <w:szCs w:val="36"/>
        </w:rPr>
        <w:t>教育培训专业委员会委员申请表</w:t>
      </w:r>
    </w:p>
    <w:tbl>
      <w:tblPr>
        <w:tblStyle w:val="11"/>
        <w:tblW w:w="10257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68"/>
        <w:gridCol w:w="1346"/>
        <w:gridCol w:w="895"/>
        <w:gridCol w:w="47"/>
        <w:gridCol w:w="1516"/>
        <w:gridCol w:w="82"/>
        <w:gridCol w:w="819"/>
        <w:gridCol w:w="429"/>
        <w:gridCol w:w="51"/>
        <w:gridCol w:w="888"/>
        <w:gridCol w:w="791"/>
        <w:gridCol w:w="2065"/>
        <w:gridCol w:w="12"/>
      </w:tblGrid>
      <w:tr w14:paraId="714E9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2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F726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B6BD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9A8A3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DDE10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A323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B032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7A07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2寸免冠</w:t>
            </w:r>
          </w:p>
          <w:p w14:paraId="4FE35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彩色相片</w:t>
            </w:r>
          </w:p>
          <w:p w14:paraId="3750C6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（可用电子版）</w:t>
            </w:r>
          </w:p>
        </w:tc>
      </w:tr>
      <w:tr w14:paraId="6EFCC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7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51BB4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27442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DBEE5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56C5B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84F4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评定时间</w:t>
            </w: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D88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D1C2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3F1E0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8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4B7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29DA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4805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561F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ECD5F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毕业时间</w:t>
            </w: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F9B10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9050E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0B779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1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211D3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3B98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B30F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8F6AC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6918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766F6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4F52F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7E766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42FF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手机</w:t>
            </w:r>
          </w:p>
          <w:p w14:paraId="64A71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号码</w:t>
            </w:r>
          </w:p>
        </w:tc>
        <w:tc>
          <w:tcPr>
            <w:tcW w:w="13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09C8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7640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电子</w:t>
            </w:r>
          </w:p>
          <w:p w14:paraId="4F0E52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邮箱</w:t>
            </w:r>
          </w:p>
        </w:tc>
        <w:tc>
          <w:tcPr>
            <w:tcW w:w="20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2C7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1AC99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2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AD96C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51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F4E0E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F3481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现任职务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A32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1BF4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0413E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51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FF915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7808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单位电话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73CA8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615F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50DC0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eastAsia="zh-CN"/>
              </w:rPr>
              <w:t>教育培训方向</w:t>
            </w: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8FD2B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B5DB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工作年限</w:t>
            </w: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CE85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2287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特长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98A3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362B3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B5D32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是否省库专家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FAA4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思源宋体 CN" w:hAnsi="思源宋体 CN" w:eastAsia="思源宋体 CN" w:cs="思源宋体 CN"/>
                <w:b w:val="0"/>
                <w:bCs/>
                <w:color w:val="auto"/>
                <w:sz w:val="24"/>
                <w:szCs w:val="24"/>
              </w:rPr>
              <w:t xml:space="preserve">是    </w:t>
            </w:r>
            <w:r>
              <w:rPr>
                <w:rFonts w:hint="eastAsia" w:ascii="思源宋体 CN" w:hAnsi="思源宋体 CN" w:eastAsia="思源宋体 CN" w:cs="思源宋体 CN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思源宋体 CN" w:hAnsi="思源宋体 CN" w:eastAsia="思源宋体 CN" w:cs="思源宋体 CN"/>
                <w:b w:val="0"/>
                <w:bCs/>
                <w:color w:val="auto"/>
                <w:sz w:val="24"/>
                <w:szCs w:val="24"/>
              </w:rPr>
              <w:t>否</w:t>
            </w: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1AD1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val="en-US" w:eastAsia="zh-CN"/>
              </w:rPr>
              <w:t>类别</w:t>
            </w:r>
          </w:p>
        </w:tc>
        <w:tc>
          <w:tcPr>
            <w:tcW w:w="37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41C56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4687B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190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4FA26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工作简历</w:t>
            </w:r>
          </w:p>
        </w:tc>
        <w:tc>
          <w:tcPr>
            <w:tcW w:w="892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FB05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E07C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638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4481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eastAsia="zh-CN"/>
              </w:rPr>
              <w:t>单位介绍</w:t>
            </w:r>
          </w:p>
        </w:tc>
        <w:tc>
          <w:tcPr>
            <w:tcW w:w="892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EFC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 xml:space="preserve">    </w:t>
            </w:r>
          </w:p>
          <w:p w14:paraId="0FE757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01B060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480" w:firstLine="480" w:firstLineChars="200"/>
              <w:jc w:val="righ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69E9EA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80" w:firstLineChars="200"/>
              <w:jc w:val="righ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13F1E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688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8DDA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44671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工作</w:t>
            </w:r>
          </w:p>
          <w:p w14:paraId="799AC2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单位</w:t>
            </w:r>
          </w:p>
          <w:p w14:paraId="7D4E6E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意见</w:t>
            </w:r>
          </w:p>
          <w:p w14:paraId="51C09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388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9166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0ED4F6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6FE306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45B0E8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49CE1B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  <w:lang w:eastAsia="zh-CN"/>
              </w:rPr>
              <w:t>负责人</w:t>
            </w: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：</w:t>
            </w:r>
          </w:p>
          <w:p w14:paraId="0D00BA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525BC1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单位盖章：</w:t>
            </w:r>
            <w:bookmarkStart w:id="0" w:name="_GoBack"/>
            <w:bookmarkEnd w:id="0"/>
          </w:p>
          <w:p w14:paraId="0EC2BC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4C0294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680" w:firstLineChars="7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 xml:space="preserve">年    月    日                  </w:t>
            </w:r>
          </w:p>
        </w:tc>
        <w:tc>
          <w:tcPr>
            <w:tcW w:w="12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CC3CD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协会意见</w:t>
            </w:r>
          </w:p>
        </w:tc>
        <w:tc>
          <w:tcPr>
            <w:tcW w:w="37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3675F3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240" w:firstLineChars="1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058A18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1EF296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624B2F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0FB966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47848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>协会盖章：</w:t>
            </w:r>
          </w:p>
          <w:p w14:paraId="2FC745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</w:p>
          <w:p w14:paraId="59DEE1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440" w:firstLineChars="600"/>
              <w:textAlignment w:val="auto"/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思源宋体 CN" w:hAnsi="思源宋体 CN" w:eastAsia="思源宋体 CN" w:cs="思源宋体 CN"/>
                <w:b w:val="0"/>
                <w:bCs/>
                <w:kern w:val="0"/>
                <w:sz w:val="24"/>
                <w:szCs w:val="24"/>
              </w:rPr>
              <w:t xml:space="preserve">年    月    日  </w:t>
            </w:r>
          </w:p>
        </w:tc>
      </w:tr>
    </w:tbl>
    <w:p w14:paraId="3AFDD851">
      <w:pPr>
        <w:keepNext w:val="0"/>
        <w:keepLines w:val="0"/>
        <w:pageBreakBefore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default" w:ascii="思源宋体 CN" w:hAnsi="思源宋体 CN" w:eastAsia="思源宋体 CN" w:cs="思源宋体 CN"/>
          <w:b w:val="0"/>
          <w:bCs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/>
          <w:sz w:val="24"/>
          <w:szCs w:val="24"/>
          <w:lang w:val="en-US" w:eastAsia="zh-CN"/>
        </w:rPr>
        <w:t>注：此表可另附页，填写并盖章后与相关证明材料一同发送至：hnsjsxxglxh@163.com</w:t>
      </w:r>
    </w:p>
    <w:sectPr>
      <w:pgSz w:w="11906" w:h="16838"/>
      <w:pgMar w:top="907" w:right="1247" w:bottom="850" w:left="1247" w:header="624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79C1229-1110-4928-B099-5A95F03CA3D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F6CD628-549F-489D-AB7B-24BED942D8D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5F951998-7E1D-42CC-906A-B3EEA8D371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16D236B-D159-42DC-942A-AB64ED7D43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3DF150A-2C60-4DB1-8968-A1D24535F1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F92A229-F9FC-46B5-907C-A83A172A789C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7" w:fontKey="{5DEACC56-F910-416F-9CC6-3A4827ECEA42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D76159E9-653D-4055-839E-A1ACF2DA32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chineseCountingThousand"/>
      <w:pStyle w:val="19"/>
      <w:lvlText w:val="%1."/>
      <w:lvlJc w:val="left"/>
      <w:pPr>
        <w:tabs>
          <w:tab w:val="left" w:pos="0"/>
        </w:tabs>
        <w:ind w:left="-567" w:firstLine="567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0000016"/>
    <w:multiLevelType w:val="multilevel"/>
    <w:tmpl w:val="00000016"/>
    <w:lvl w:ilvl="0" w:tentative="0">
      <w:start w:val="1"/>
      <w:numFmt w:val="chineseCountingThousand"/>
      <w:lvlText w:val="第 %1 章"/>
      <w:lvlJc w:val="left"/>
      <w:pPr>
        <w:tabs>
          <w:tab w:val="left" w:pos="1440"/>
        </w:tabs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"/>
      <w:lvlText w:val="第%2章"/>
      <w:lvlJc w:val="left"/>
      <w:pPr>
        <w:tabs>
          <w:tab w:val="left" w:pos="2700"/>
        </w:tabs>
        <w:ind w:left="-44" w:firstLine="1304"/>
      </w:pPr>
      <w:rPr>
        <w:b w:val="0"/>
        <w:i w:val="0"/>
        <w:caps w:val="0"/>
        <w:smallCaps w:val="0"/>
        <w:strike w:val="0"/>
      </w:rPr>
    </w:lvl>
    <w:lvl w:ilvl="2" w:tentative="0">
      <w:start w:val="1"/>
      <w:numFmt w:val="chineseCountingThousand"/>
      <w:pStyle w:val="4"/>
      <w:lvlText w:val="第%3节"/>
      <w:lvlJc w:val="left"/>
      <w:pPr>
        <w:tabs>
          <w:tab w:val="left" w:pos="3600"/>
        </w:tabs>
        <w:ind w:left="195" w:firstLine="1605"/>
      </w:pPr>
      <w:rPr>
        <w:rFonts w:hint="eastAsia"/>
        <w:b/>
        <w:i w:val="0"/>
        <w:caps w:val="0"/>
        <w:smallCaps w:val="0"/>
        <w:strike w:val="0"/>
        <w:spacing w:val="0"/>
        <w:sz w:val="28"/>
        <w:szCs w:val="28"/>
        <w:u w:val="none"/>
        <w:lang w:val="en-US"/>
      </w:rPr>
    </w:lvl>
    <w:lvl w:ilvl="3" w:tentative="0">
      <w:start w:val="1"/>
      <w:numFmt w:val="lowerRoman"/>
      <w:lvlText w:val="(%4)"/>
      <w:lvlJc w:val="right"/>
      <w:pPr>
        <w:tabs>
          <w:tab w:val="left" w:pos="864"/>
        </w:tabs>
        <w:ind w:left="864" w:hanging="144"/>
      </w:pPr>
      <w:rPr>
        <w:rFonts w:hint="eastAsia"/>
      </w:rPr>
    </w:lvl>
    <w:lvl w:ilvl="4" w:tentative="0">
      <w:start w:val="1"/>
      <w:numFmt w:val="decimal"/>
      <w:lvlText w:val="%5)"/>
      <w:lvlJc w:val="left"/>
      <w:pPr>
        <w:tabs>
          <w:tab w:val="left" w:pos="1008"/>
        </w:tabs>
        <w:ind w:left="1008" w:hanging="432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tabs>
          <w:tab w:val="left" w:pos="1152"/>
        </w:tabs>
        <w:ind w:left="1152" w:hanging="432"/>
      </w:pPr>
      <w:rPr>
        <w:rFonts w:hint="eastAsia"/>
      </w:rPr>
    </w:lvl>
    <w:lvl w:ilvl="6" w:tentative="0">
      <w:start w:val="1"/>
      <w:numFmt w:val="lowerRoman"/>
      <w:lvlText w:val="%7)"/>
      <w:lvlJc w:val="right"/>
      <w:pPr>
        <w:tabs>
          <w:tab w:val="left" w:pos="1296"/>
        </w:tabs>
        <w:ind w:left="1296" w:hanging="288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tabs>
          <w:tab w:val="left" w:pos="1440"/>
        </w:tabs>
        <w:ind w:left="1440" w:hanging="43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584"/>
        </w:tabs>
        <w:ind w:left="1584" w:hanging="14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iOTc5NTZkZWJmZGI3Mjg2M2IzNmViMGUzYTEzMWEifQ=="/>
  </w:docVars>
  <w:rsids>
    <w:rsidRoot w:val="06FE4E5D"/>
    <w:rsid w:val="00DE1BE7"/>
    <w:rsid w:val="06400C4E"/>
    <w:rsid w:val="06FE4E5D"/>
    <w:rsid w:val="0A721C99"/>
    <w:rsid w:val="0B25280D"/>
    <w:rsid w:val="12543AB7"/>
    <w:rsid w:val="155B17C7"/>
    <w:rsid w:val="15CF061B"/>
    <w:rsid w:val="18C71987"/>
    <w:rsid w:val="20B62E22"/>
    <w:rsid w:val="25643BBA"/>
    <w:rsid w:val="266B71CA"/>
    <w:rsid w:val="26F23447"/>
    <w:rsid w:val="2AC718BC"/>
    <w:rsid w:val="364753F6"/>
    <w:rsid w:val="37976754"/>
    <w:rsid w:val="3914549F"/>
    <w:rsid w:val="3B9F6CCB"/>
    <w:rsid w:val="3EF00EDF"/>
    <w:rsid w:val="42817701"/>
    <w:rsid w:val="4969673B"/>
    <w:rsid w:val="4AF54F29"/>
    <w:rsid w:val="4CDC6EBD"/>
    <w:rsid w:val="53590226"/>
    <w:rsid w:val="57014E5D"/>
    <w:rsid w:val="5AA359D0"/>
    <w:rsid w:val="67F56426"/>
    <w:rsid w:val="6D561607"/>
    <w:rsid w:val="7B2E6213"/>
    <w:rsid w:val="7C8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beforeLines="0" w:after="260" w:afterLines="0" w:line="415" w:lineRule="auto"/>
      <w:outlineLvl w:val="1"/>
    </w:pPr>
    <w:rPr>
      <w:rFonts w:ascii="Arial" w:hAnsi="Arial" w:eastAsia="黑体"/>
      <w:b/>
      <w:kern w:val="2"/>
      <w:sz w:val="32"/>
      <w:lang w:val="en-US" w:eastAsia="zh-CN" w:bidi="ar-SA"/>
    </w:rPr>
  </w:style>
  <w:style w:type="paragraph" w:styleId="4">
    <w:name w:val="heading 3"/>
    <w:basedOn w:val="1"/>
    <w:next w:val="3"/>
    <w:qFormat/>
    <w:uiPriority w:val="0"/>
    <w:pPr>
      <w:keepNext/>
      <w:keepLines/>
      <w:numPr>
        <w:ilvl w:val="2"/>
        <w:numId w:val="1"/>
      </w:numPr>
      <w:spacing w:before="260" w:beforeLines="0" w:after="260" w:afterLines="0" w:line="415" w:lineRule="auto"/>
      <w:outlineLvl w:val="2"/>
    </w:pPr>
    <w:rPr>
      <w:rFonts w:eastAsia="宋体"/>
      <w:b/>
      <w:kern w:val="2"/>
      <w:sz w:val="32"/>
      <w:lang w:val="en-US" w:eastAsia="zh-CN" w:bidi="ar-SA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after="290" w:afterLines="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Indent"/>
    <w:basedOn w:val="1"/>
    <w:qFormat/>
    <w:uiPriority w:val="0"/>
    <w:pPr>
      <w:ind w:left="112" w:hanging="112"/>
    </w:pPr>
    <w:rPr>
      <w:sz w:val="28"/>
      <w:szCs w:val="20"/>
    </w:r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font1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16">
    <w:name w:val="font3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7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9">
    <w:name w:val="标题四"/>
    <w:basedOn w:val="5"/>
    <w:next w:val="7"/>
    <w:qFormat/>
    <w:uiPriority w:val="0"/>
    <w:pPr>
      <w:numPr>
        <w:ilvl w:val="0"/>
        <w:numId w:val="2"/>
      </w:numPr>
      <w:spacing w:line="276" w:lineRule="auto"/>
      <w:jc w:val="left"/>
      <w:outlineLvl w:val="0"/>
    </w:pPr>
    <w:rPr>
      <w:rFonts w:ascii="黑体" w:hAnsi="黑体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b7e2889a0fd3a83bd6049ce186e1183f\&#34892;&#19994;&#21327;&#20250;&#19987;&#23478;&#24211;&#19987;&#23478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行业协会专家库专家申请表.docx</Template>
  <Pages>1</Pages>
  <Words>180</Words>
  <Characters>180</Characters>
  <Lines>0</Lines>
  <Paragraphs>0</Paragraphs>
  <TotalTime>129</TotalTime>
  <ScaleCrop>false</ScaleCrop>
  <LinksUpToDate>false</LinksUpToDate>
  <CharactersWithSpaces>276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2025-07-17T05:14:00Z</dcterms:created>
  <dc:creator>可乐</dc:creator>
  <cp:lastModifiedBy>可乐</cp:lastModifiedBy>
  <dcterms:modified xsi:type="dcterms:W3CDTF">2025-07-17T07:29:09Z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D01D5D5693EC444484C82841EED5F67E_11</vt:lpwstr>
  </property>
  <property fmtid="{D5CDD505-2E9C-101B-9397-08002B2CF9AE}" pid="4" name="KSOTemplateUUID">
    <vt:lpwstr>v1.0_mb_hJg8RHU4xztgwpezLMaY4g==</vt:lpwstr>
  </property>
  <property fmtid="{D5CDD505-2E9C-101B-9397-08002B2CF9AE}" pid="5" name="KSOTemplateDocerSaveRecord">
    <vt:lpwstr>eyJoZGlkIjoiNzQzMmNhZTkzOGU1NWE0ODk0M2FjNzEwNDA1ZTQwZjEiLCJ1c2VySWQiOiI0MDY1ODMwNzUifQ==</vt:lpwstr>
  </property>
</Properties>
</file>